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DE446" w14:textId="141F1704" w:rsidR="00BE0449" w:rsidRPr="00E332B9" w:rsidRDefault="00BE0449" w:rsidP="00BE0449">
      <w:pPr>
        <w:rPr>
          <w:bCs w:val="0"/>
          <w:color w:val="002060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332B9">
        <w:rPr>
          <w:bCs w:val="0"/>
          <w:color w:val="002060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Cardiff Clubs Dart League</w:t>
      </w:r>
    </w:p>
    <w:p w14:paraId="4CAD4F97" w14:textId="63412DC6" w:rsidR="00BE0449" w:rsidRDefault="00000000" w:rsidP="00BE0449">
      <w:pPr>
        <w:rPr>
          <w:b/>
          <w:bCs w:val="0"/>
          <w:color w:val="002060"/>
        </w:rPr>
      </w:pPr>
      <w:r>
        <w:rPr>
          <w:b/>
          <w:bCs w:val="0"/>
          <w:color w:val="002060"/>
        </w:rPr>
        <w:pict w14:anchorId="187C5B3B">
          <v:rect id="_x0000_i1025" style="width:518.05pt;height:4.75pt;flip:y" o:hrpct="990" o:hralign="center" o:hrstd="t" o:hrnoshade="t" o:hr="t" fillcolor="#002060" stroked="f"/>
        </w:pict>
      </w:r>
    </w:p>
    <w:p w14:paraId="200CA7A8" w14:textId="16F059DC" w:rsidR="00E332B9" w:rsidRPr="00C2615C" w:rsidRDefault="00E332B9" w:rsidP="00BE0449">
      <w:pPr>
        <w:rPr>
          <w:b/>
          <w:bCs w:val="0"/>
        </w:rPr>
      </w:pPr>
      <w:r w:rsidRPr="00C2615C">
        <w:rPr>
          <w:b/>
          <w:bCs w:val="0"/>
        </w:rPr>
        <w:t>2022 Autumn Fixture meeting</w:t>
      </w:r>
    </w:p>
    <w:p w14:paraId="1DB3F935" w14:textId="1C6C2725" w:rsidR="00C2615C" w:rsidRDefault="00C2615C" w:rsidP="00BE0449">
      <w:pPr>
        <w:rPr>
          <w:b/>
          <w:bCs w:val="0"/>
          <w:color w:val="002060"/>
        </w:rPr>
      </w:pPr>
    </w:p>
    <w:p w14:paraId="6A6E6F0B" w14:textId="1387D67F" w:rsidR="00EF3E2A" w:rsidRDefault="00C2615C" w:rsidP="00C2615C">
      <w:pPr>
        <w:rPr>
          <w:b/>
          <w:bCs w:val="0"/>
        </w:rPr>
      </w:pPr>
      <w:r w:rsidRPr="00C2615C">
        <w:rPr>
          <w:b/>
          <w:bCs w:val="0"/>
        </w:rPr>
        <w:t xml:space="preserve">Good </w:t>
      </w:r>
      <w:r w:rsidR="00B67150" w:rsidRPr="00C2615C">
        <w:rPr>
          <w:b/>
          <w:bCs w:val="0"/>
        </w:rPr>
        <w:t>afternoon,</w:t>
      </w:r>
      <w:r w:rsidRPr="00C2615C">
        <w:rPr>
          <w:b/>
          <w:bCs w:val="0"/>
        </w:rPr>
        <w:t xml:space="preserve"> everyone</w:t>
      </w:r>
      <w:r w:rsidR="00B67150">
        <w:rPr>
          <w:b/>
          <w:bCs w:val="0"/>
        </w:rPr>
        <w:t>,</w:t>
      </w:r>
      <w:r w:rsidRPr="00C2615C">
        <w:rPr>
          <w:b/>
          <w:bCs w:val="0"/>
        </w:rPr>
        <w:t xml:space="preserve"> we had the </w:t>
      </w:r>
      <w:r w:rsidR="00B67150" w:rsidRPr="00C2615C">
        <w:rPr>
          <w:b/>
          <w:bCs w:val="0"/>
        </w:rPr>
        <w:t>2022 Autumn Fixture meeting</w:t>
      </w:r>
      <w:r w:rsidRPr="00C2615C">
        <w:rPr>
          <w:b/>
          <w:bCs w:val="0"/>
        </w:rPr>
        <w:t xml:space="preserve"> at the park cons last night</w:t>
      </w:r>
      <w:r>
        <w:rPr>
          <w:b/>
          <w:bCs w:val="0"/>
        </w:rPr>
        <w:t>. A</w:t>
      </w:r>
      <w:r w:rsidRPr="00C2615C">
        <w:rPr>
          <w:b/>
          <w:bCs w:val="0"/>
        </w:rPr>
        <w:t xml:space="preserve">ll captains will have a copy of the minutes. </w:t>
      </w:r>
    </w:p>
    <w:p w14:paraId="5E2F6481" w14:textId="77777777" w:rsidR="00EF3E2A" w:rsidRPr="00EF3E2A" w:rsidRDefault="00C2615C" w:rsidP="00EF3E2A">
      <w:pPr>
        <w:pStyle w:val="ListParagraph"/>
        <w:numPr>
          <w:ilvl w:val="0"/>
          <w:numId w:val="1"/>
        </w:numPr>
        <w:rPr>
          <w:b/>
          <w:bCs w:val="0"/>
        </w:rPr>
      </w:pPr>
      <w:r w:rsidRPr="00EF3E2A">
        <w:rPr>
          <w:b/>
          <w:bCs w:val="0"/>
        </w:rPr>
        <w:t>The Tigers have moved to Fairwater cons.</w:t>
      </w:r>
    </w:p>
    <w:p w14:paraId="5A17A2BE" w14:textId="77777777" w:rsidR="00EF3E2A" w:rsidRPr="00EF3E2A" w:rsidRDefault="00C2615C" w:rsidP="00EF3E2A">
      <w:pPr>
        <w:pStyle w:val="ListParagraph"/>
        <w:numPr>
          <w:ilvl w:val="0"/>
          <w:numId w:val="1"/>
        </w:numPr>
        <w:rPr>
          <w:b/>
          <w:bCs w:val="0"/>
        </w:rPr>
      </w:pPr>
      <w:r w:rsidRPr="00EF3E2A">
        <w:rPr>
          <w:b/>
          <w:bCs w:val="0"/>
        </w:rPr>
        <w:t xml:space="preserve">We had a vote on using 1 of 2 old trophies for the </w:t>
      </w:r>
      <w:r w:rsidRPr="00EF3E2A">
        <w:rPr>
          <w:b/>
          <w:bCs w:val="0"/>
        </w:rPr>
        <w:t>charity cup</w:t>
      </w:r>
      <w:r w:rsidRPr="00EF3E2A">
        <w:rPr>
          <w:b/>
          <w:bCs w:val="0"/>
        </w:rPr>
        <w:t xml:space="preserve"> and decided to use both one for winner one </w:t>
      </w:r>
      <w:r w:rsidRPr="00EF3E2A">
        <w:rPr>
          <w:b/>
          <w:bCs w:val="0"/>
        </w:rPr>
        <w:t>for runner</w:t>
      </w:r>
      <w:r w:rsidRPr="00EF3E2A">
        <w:rPr>
          <w:b/>
          <w:bCs w:val="0"/>
        </w:rPr>
        <w:t xml:space="preserve"> u</w:t>
      </w:r>
      <w:r w:rsidRPr="00EF3E2A">
        <w:rPr>
          <w:b/>
          <w:bCs w:val="0"/>
        </w:rPr>
        <w:t>p.</w:t>
      </w:r>
      <w:r w:rsidRPr="00EF3E2A">
        <w:rPr>
          <w:b/>
          <w:bCs w:val="0"/>
        </w:rPr>
        <w:t xml:space="preserve"> </w:t>
      </w:r>
    </w:p>
    <w:p w14:paraId="0EF2B9A6" w14:textId="2195AF67" w:rsidR="00C2615C" w:rsidRPr="00EF3E2A" w:rsidRDefault="00C2615C" w:rsidP="00EF3E2A">
      <w:pPr>
        <w:pStyle w:val="ListParagraph"/>
        <w:numPr>
          <w:ilvl w:val="0"/>
          <w:numId w:val="1"/>
        </w:numPr>
        <w:rPr>
          <w:b/>
          <w:bCs w:val="0"/>
        </w:rPr>
      </w:pPr>
      <w:r w:rsidRPr="00EF3E2A">
        <w:rPr>
          <w:b/>
          <w:bCs w:val="0"/>
        </w:rPr>
        <w:t>T</w:t>
      </w:r>
      <w:r w:rsidRPr="00EF3E2A">
        <w:rPr>
          <w:b/>
          <w:bCs w:val="0"/>
        </w:rPr>
        <w:t xml:space="preserve">he </w:t>
      </w:r>
      <w:r w:rsidRPr="00EF3E2A">
        <w:rPr>
          <w:b/>
          <w:bCs w:val="0"/>
        </w:rPr>
        <w:t>chosen charity</w:t>
      </w:r>
      <w:r w:rsidRPr="00EF3E2A">
        <w:rPr>
          <w:b/>
          <w:bCs w:val="0"/>
        </w:rPr>
        <w:t xml:space="preserve"> was cancer </w:t>
      </w:r>
      <w:r w:rsidRPr="00EF3E2A">
        <w:rPr>
          <w:b/>
          <w:bCs w:val="0"/>
        </w:rPr>
        <w:t>research</w:t>
      </w:r>
      <w:r w:rsidR="00EF3E2A" w:rsidRPr="00EF3E2A">
        <w:rPr>
          <w:b/>
          <w:bCs w:val="0"/>
        </w:rPr>
        <w:t xml:space="preserve"> which</w:t>
      </w:r>
      <w:r w:rsidRPr="00EF3E2A">
        <w:rPr>
          <w:b/>
          <w:bCs w:val="0"/>
        </w:rPr>
        <w:t xml:space="preserve"> was chosen by</w:t>
      </w:r>
      <w:r w:rsidRPr="00EF3E2A">
        <w:rPr>
          <w:b/>
          <w:bCs w:val="0"/>
        </w:rPr>
        <w:t xml:space="preserve"> the </w:t>
      </w:r>
      <w:r w:rsidRPr="00EF3E2A">
        <w:rPr>
          <w:b/>
          <w:bCs w:val="0"/>
        </w:rPr>
        <w:t>W</w:t>
      </w:r>
      <w:r w:rsidRPr="00EF3E2A">
        <w:rPr>
          <w:b/>
          <w:bCs w:val="0"/>
        </w:rPr>
        <w:t xml:space="preserve">inner Mike </w:t>
      </w:r>
      <w:r w:rsidRPr="00EF3E2A">
        <w:rPr>
          <w:b/>
          <w:bCs w:val="0"/>
        </w:rPr>
        <w:t>Tanetta. I</w:t>
      </w:r>
      <w:r w:rsidRPr="00EF3E2A">
        <w:rPr>
          <w:b/>
          <w:bCs w:val="0"/>
        </w:rPr>
        <w:t xml:space="preserve"> have transferred £51 to them this morning</w:t>
      </w:r>
      <w:r w:rsidRPr="00EF3E2A">
        <w:rPr>
          <w:b/>
          <w:bCs w:val="0"/>
        </w:rPr>
        <w:t>,</w:t>
      </w:r>
      <w:r w:rsidRPr="00EF3E2A">
        <w:rPr>
          <w:b/>
          <w:bCs w:val="0"/>
        </w:rPr>
        <w:t xml:space="preserve"> their number is 5D144P48</w:t>
      </w:r>
      <w:r w:rsidRPr="00EF3E2A">
        <w:rPr>
          <w:b/>
          <w:bCs w:val="0"/>
        </w:rPr>
        <w:t>.</w:t>
      </w:r>
      <w:r w:rsidRPr="00EF3E2A">
        <w:rPr>
          <w:b/>
          <w:bCs w:val="0"/>
        </w:rPr>
        <w:t xml:space="preserve"> </w:t>
      </w:r>
      <w:r w:rsidRPr="00EF3E2A">
        <w:rPr>
          <w:b/>
          <w:bCs w:val="0"/>
        </w:rPr>
        <w:t>I will publish the confirmation email.</w:t>
      </w:r>
    </w:p>
    <w:p w14:paraId="1665DEC0" w14:textId="194A9BF5" w:rsidR="00EF3E2A" w:rsidRPr="00EF3E2A" w:rsidRDefault="00C2615C" w:rsidP="00EF3E2A">
      <w:pPr>
        <w:pStyle w:val="ListParagraph"/>
        <w:numPr>
          <w:ilvl w:val="0"/>
          <w:numId w:val="1"/>
        </w:numPr>
        <w:rPr>
          <w:b/>
          <w:bCs w:val="0"/>
          <w:color w:val="FF0000"/>
        </w:rPr>
      </w:pPr>
      <w:r w:rsidRPr="00EF3E2A">
        <w:rPr>
          <w:b/>
          <w:bCs w:val="0"/>
        </w:rPr>
        <w:t xml:space="preserve">We talked about poor attendance of the president's </w:t>
      </w:r>
      <w:r w:rsidRPr="00EF3E2A">
        <w:rPr>
          <w:b/>
          <w:bCs w:val="0"/>
        </w:rPr>
        <w:t>cup and</w:t>
      </w:r>
      <w:r w:rsidRPr="00EF3E2A">
        <w:rPr>
          <w:b/>
          <w:bCs w:val="0"/>
        </w:rPr>
        <w:t xml:space="preserve"> it was suggested that we </w:t>
      </w:r>
      <w:r w:rsidRPr="00EF3E2A">
        <w:rPr>
          <w:b/>
          <w:bCs w:val="0"/>
        </w:rPr>
        <w:t>include vice</w:t>
      </w:r>
      <w:r w:rsidRPr="00EF3E2A">
        <w:rPr>
          <w:b/>
          <w:bCs w:val="0"/>
        </w:rPr>
        <w:t xml:space="preserve"> captains either as well as or instead of,</w:t>
      </w:r>
      <w:r w:rsidRPr="00EF3E2A">
        <w:rPr>
          <w:b/>
          <w:bCs w:val="0"/>
        </w:rPr>
        <w:t xml:space="preserve"> </w:t>
      </w:r>
      <w:r w:rsidRPr="00EF3E2A">
        <w:rPr>
          <w:b/>
          <w:bCs w:val="0"/>
        </w:rPr>
        <w:t xml:space="preserve">so could all teams let me know would they prefer vice </w:t>
      </w:r>
      <w:r w:rsidRPr="00EF3E2A">
        <w:rPr>
          <w:b/>
          <w:bCs w:val="0"/>
        </w:rPr>
        <w:t>captains as</w:t>
      </w:r>
      <w:r w:rsidRPr="00EF3E2A">
        <w:rPr>
          <w:b/>
          <w:bCs w:val="0"/>
        </w:rPr>
        <w:t xml:space="preserve"> well as </w:t>
      </w:r>
      <w:r w:rsidRPr="00EF3E2A">
        <w:rPr>
          <w:b/>
          <w:bCs w:val="0"/>
        </w:rPr>
        <w:t>captains or</w:t>
      </w:r>
      <w:r w:rsidRPr="00EF3E2A">
        <w:rPr>
          <w:b/>
          <w:bCs w:val="0"/>
        </w:rPr>
        <w:t xml:space="preserve"> instead of when the captain is </w:t>
      </w:r>
      <w:r w:rsidRPr="00EF3E2A">
        <w:rPr>
          <w:b/>
          <w:bCs w:val="0"/>
        </w:rPr>
        <w:t>unavailable send</w:t>
      </w:r>
      <w:r w:rsidRPr="00EF3E2A">
        <w:rPr>
          <w:b/>
          <w:bCs w:val="0"/>
        </w:rPr>
        <w:t xml:space="preserve"> me your vote by text,</w:t>
      </w:r>
      <w:r w:rsidRPr="00EF3E2A">
        <w:rPr>
          <w:b/>
          <w:bCs w:val="0"/>
        </w:rPr>
        <w:t xml:space="preserve"> </w:t>
      </w:r>
      <w:r w:rsidRPr="00EF3E2A">
        <w:rPr>
          <w:b/>
          <w:bCs w:val="0"/>
        </w:rPr>
        <w:t>email,</w:t>
      </w:r>
      <w:r w:rsidRPr="00EF3E2A">
        <w:rPr>
          <w:b/>
          <w:bCs w:val="0"/>
        </w:rPr>
        <w:t xml:space="preserve"> </w:t>
      </w:r>
      <w:r w:rsidRPr="00EF3E2A">
        <w:rPr>
          <w:b/>
          <w:bCs w:val="0"/>
        </w:rPr>
        <w:t xml:space="preserve">or </w:t>
      </w:r>
      <w:r w:rsidRPr="00EF3E2A">
        <w:rPr>
          <w:b/>
          <w:bCs w:val="0"/>
        </w:rPr>
        <w:t>WhatsApp but</w:t>
      </w:r>
      <w:r w:rsidRPr="00EF3E2A">
        <w:rPr>
          <w:b/>
          <w:bCs w:val="0"/>
        </w:rPr>
        <w:t xml:space="preserve"> not on this group thanks</w:t>
      </w:r>
      <w:r w:rsidR="00EF3E2A" w:rsidRPr="00EF3E2A">
        <w:rPr>
          <w:b/>
          <w:bCs w:val="0"/>
        </w:rPr>
        <w:t>. A</w:t>
      </w:r>
      <w:r w:rsidRPr="00EF3E2A">
        <w:rPr>
          <w:b/>
          <w:bCs w:val="0"/>
        </w:rPr>
        <w:t>lso send me the names of your vice captains and as soon as I have them will publish the results.</w:t>
      </w:r>
      <w:r w:rsidR="00EF3E2A">
        <w:rPr>
          <w:b/>
          <w:bCs w:val="0"/>
        </w:rPr>
        <w:t xml:space="preserve"> </w:t>
      </w:r>
      <w:r w:rsidR="00EF3E2A" w:rsidRPr="00EF3E2A">
        <w:rPr>
          <w:b/>
          <w:bCs w:val="0"/>
          <w:color w:val="FF0000"/>
        </w:rPr>
        <w:t>See note 1</w:t>
      </w:r>
    </w:p>
    <w:p w14:paraId="0A134FA3" w14:textId="77777777" w:rsidR="00EF3E2A" w:rsidRPr="00EF3E2A" w:rsidRDefault="00C2615C" w:rsidP="00EF3E2A">
      <w:pPr>
        <w:pStyle w:val="ListParagraph"/>
        <w:numPr>
          <w:ilvl w:val="0"/>
          <w:numId w:val="1"/>
        </w:numPr>
        <w:rPr>
          <w:b/>
          <w:bCs w:val="0"/>
        </w:rPr>
      </w:pPr>
      <w:r w:rsidRPr="00EF3E2A">
        <w:rPr>
          <w:b/>
          <w:bCs w:val="0"/>
        </w:rPr>
        <w:t xml:space="preserve">We also discussed new dart boards for the competitions </w:t>
      </w:r>
      <w:r w:rsidRPr="00EF3E2A">
        <w:rPr>
          <w:b/>
          <w:bCs w:val="0"/>
        </w:rPr>
        <w:t>which we</w:t>
      </w:r>
      <w:r w:rsidRPr="00EF3E2A">
        <w:rPr>
          <w:b/>
          <w:bCs w:val="0"/>
        </w:rPr>
        <w:t xml:space="preserve"> can fund by </w:t>
      </w:r>
      <w:r w:rsidRPr="00EF3E2A">
        <w:rPr>
          <w:b/>
          <w:bCs w:val="0"/>
        </w:rPr>
        <w:t>cutting back</w:t>
      </w:r>
      <w:r w:rsidRPr="00EF3E2A">
        <w:rPr>
          <w:b/>
          <w:bCs w:val="0"/>
        </w:rPr>
        <w:t xml:space="preserve"> on what we spend on </w:t>
      </w:r>
      <w:r w:rsidRPr="00EF3E2A">
        <w:rPr>
          <w:b/>
          <w:bCs w:val="0"/>
        </w:rPr>
        <w:t>presentation night</w:t>
      </w:r>
      <w:r w:rsidRPr="00EF3E2A">
        <w:rPr>
          <w:b/>
          <w:bCs w:val="0"/>
        </w:rPr>
        <w:t xml:space="preserve"> and what we spend on trophies as a suggestion. </w:t>
      </w:r>
    </w:p>
    <w:p w14:paraId="345A582C" w14:textId="07725F6D" w:rsidR="00C2615C" w:rsidRPr="00EF3E2A" w:rsidRDefault="00C2615C" w:rsidP="00EF3E2A">
      <w:pPr>
        <w:pStyle w:val="ListParagraph"/>
        <w:numPr>
          <w:ilvl w:val="0"/>
          <w:numId w:val="1"/>
        </w:numPr>
        <w:rPr>
          <w:b/>
          <w:bCs w:val="0"/>
        </w:rPr>
      </w:pPr>
      <w:r w:rsidRPr="00EF3E2A">
        <w:rPr>
          <w:b/>
          <w:bCs w:val="0"/>
        </w:rPr>
        <w:t xml:space="preserve">Any teams that have not paid </w:t>
      </w:r>
      <w:r w:rsidRPr="00EF3E2A">
        <w:rPr>
          <w:b/>
          <w:bCs w:val="0"/>
        </w:rPr>
        <w:t>registration please</w:t>
      </w:r>
      <w:r w:rsidRPr="00EF3E2A">
        <w:rPr>
          <w:b/>
          <w:bCs w:val="0"/>
        </w:rPr>
        <w:t xml:space="preserve"> pay </w:t>
      </w:r>
      <w:r w:rsidRPr="00EF3E2A">
        <w:rPr>
          <w:b/>
          <w:bCs w:val="0"/>
        </w:rPr>
        <w:t>before next</w:t>
      </w:r>
      <w:r w:rsidRPr="00EF3E2A">
        <w:rPr>
          <w:b/>
          <w:bCs w:val="0"/>
        </w:rPr>
        <w:t xml:space="preserve"> week</w:t>
      </w:r>
      <w:r w:rsidR="00EF3E2A">
        <w:rPr>
          <w:b/>
          <w:bCs w:val="0"/>
        </w:rPr>
        <w:t>.  C</w:t>
      </w:r>
      <w:r w:rsidRPr="00EF3E2A">
        <w:rPr>
          <w:b/>
          <w:bCs w:val="0"/>
        </w:rPr>
        <w:t>ontact me</w:t>
      </w:r>
      <w:r w:rsidRPr="00EF3E2A">
        <w:rPr>
          <w:b/>
          <w:bCs w:val="0"/>
        </w:rPr>
        <w:t xml:space="preserve"> or </w:t>
      </w:r>
      <w:r w:rsidRPr="00EF3E2A">
        <w:rPr>
          <w:b/>
          <w:bCs w:val="0"/>
        </w:rPr>
        <w:t>suzie for</w:t>
      </w:r>
      <w:r w:rsidRPr="00EF3E2A">
        <w:rPr>
          <w:b/>
          <w:bCs w:val="0"/>
        </w:rPr>
        <w:t xml:space="preserve"> details. The teams </w:t>
      </w:r>
      <w:r w:rsidRPr="00EF3E2A">
        <w:rPr>
          <w:b/>
          <w:bCs w:val="0"/>
        </w:rPr>
        <w:t>who did</w:t>
      </w:r>
      <w:r w:rsidRPr="00EF3E2A">
        <w:rPr>
          <w:b/>
          <w:bCs w:val="0"/>
        </w:rPr>
        <w:t xml:space="preserve"> not turn up last night your </w:t>
      </w:r>
      <w:r w:rsidRPr="00EF3E2A">
        <w:rPr>
          <w:b/>
          <w:bCs w:val="0"/>
        </w:rPr>
        <w:t>fixtures have</w:t>
      </w:r>
      <w:r w:rsidRPr="00EF3E2A">
        <w:rPr>
          <w:b/>
          <w:bCs w:val="0"/>
        </w:rPr>
        <w:t xml:space="preserve"> been given to other teams in same venue I will also email all </w:t>
      </w:r>
      <w:r w:rsidRPr="00EF3E2A">
        <w:rPr>
          <w:b/>
          <w:bCs w:val="0"/>
        </w:rPr>
        <w:t>captains with</w:t>
      </w:r>
      <w:r w:rsidRPr="00EF3E2A">
        <w:rPr>
          <w:b/>
          <w:bCs w:val="0"/>
        </w:rPr>
        <w:t xml:space="preserve"> the fixtures today. </w:t>
      </w:r>
    </w:p>
    <w:p w14:paraId="7C267574" w14:textId="11AACF75" w:rsidR="00C2615C" w:rsidRDefault="00C2615C" w:rsidP="00C2615C">
      <w:pPr>
        <w:rPr>
          <w:b/>
          <w:bCs w:val="0"/>
        </w:rPr>
      </w:pPr>
      <w:r w:rsidRPr="00C2615C">
        <w:rPr>
          <w:b/>
          <w:bCs w:val="0"/>
        </w:rPr>
        <w:t>Cheers Dave Jenkins</w:t>
      </w:r>
      <w:r>
        <w:rPr>
          <w:b/>
          <w:bCs w:val="0"/>
        </w:rPr>
        <w:t>, League Secretary</w:t>
      </w:r>
    </w:p>
    <w:p w14:paraId="60E57B1E" w14:textId="5EB10FE7" w:rsidR="00C2615C" w:rsidRDefault="00C2615C" w:rsidP="00C2615C">
      <w:pPr>
        <w:rPr>
          <w:b/>
          <w:bCs w:val="0"/>
        </w:rPr>
      </w:pPr>
    </w:p>
    <w:p w14:paraId="49BC013C" w14:textId="46E87FB9" w:rsidR="00C2615C" w:rsidRPr="00F20255" w:rsidRDefault="00C2615C" w:rsidP="00F20255">
      <w:pPr>
        <w:pStyle w:val="ListParagraph"/>
        <w:numPr>
          <w:ilvl w:val="0"/>
          <w:numId w:val="3"/>
        </w:numPr>
        <w:rPr>
          <w:b/>
          <w:bCs w:val="0"/>
        </w:rPr>
      </w:pPr>
      <w:r w:rsidRPr="00F20255">
        <w:rPr>
          <w:b/>
          <w:bCs w:val="0"/>
        </w:rPr>
        <w:t>Notes:</w:t>
      </w:r>
      <w:r w:rsidR="00EF3E2A" w:rsidRPr="00F20255">
        <w:rPr>
          <w:b/>
          <w:bCs w:val="0"/>
        </w:rPr>
        <w:t xml:space="preserve"> </w:t>
      </w:r>
      <w:r w:rsidR="00F20255" w:rsidRPr="00F20255">
        <w:rPr>
          <w:b/>
          <w:bCs w:val="0"/>
        </w:rPr>
        <w:t>The</w:t>
      </w:r>
      <w:r w:rsidR="00EF3E2A" w:rsidRPr="00F20255">
        <w:rPr>
          <w:b/>
          <w:bCs w:val="0"/>
        </w:rPr>
        <w:t xml:space="preserve"> President’s Cup</w:t>
      </w:r>
      <w:r w:rsidR="00F20255" w:rsidRPr="00F20255">
        <w:rPr>
          <w:b/>
          <w:bCs w:val="0"/>
        </w:rPr>
        <w:t xml:space="preserve"> is by invitation. No vote shall be taken as he</w:t>
      </w:r>
      <w:r w:rsidR="00B67150">
        <w:rPr>
          <w:b/>
          <w:bCs w:val="0"/>
        </w:rPr>
        <w:t>/she</w:t>
      </w:r>
      <w:r w:rsidR="00F20255" w:rsidRPr="00F20255">
        <w:rPr>
          <w:b/>
          <w:bCs w:val="0"/>
        </w:rPr>
        <w:t xml:space="preserve"> decides who plays.</w:t>
      </w:r>
    </w:p>
    <w:sectPr w:rsidR="00C2615C" w:rsidRPr="00F20255" w:rsidSect="00BE0449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9AAD24" w14:textId="77777777" w:rsidR="00514933" w:rsidRDefault="00514933" w:rsidP="00BE0449">
      <w:pPr>
        <w:spacing w:after="0" w:line="240" w:lineRule="auto"/>
      </w:pPr>
      <w:r>
        <w:separator/>
      </w:r>
    </w:p>
  </w:endnote>
  <w:endnote w:type="continuationSeparator" w:id="0">
    <w:p w14:paraId="00152E31" w14:textId="77777777" w:rsidR="00514933" w:rsidRDefault="00514933" w:rsidP="00BE04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4672672"/>
      <w:docPartObj>
        <w:docPartGallery w:val="Page Numbers (Bottom of Page)"/>
        <w:docPartUnique/>
      </w:docPartObj>
    </w:sdtPr>
    <w:sdtContent>
      <w:p w14:paraId="143084E9" w14:textId="35E46F59" w:rsidR="00BE0449" w:rsidRDefault="00BE044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9921BF0" w14:textId="77777777" w:rsidR="00BE0449" w:rsidRDefault="00BE04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601FC3" w14:textId="77777777" w:rsidR="00514933" w:rsidRDefault="00514933" w:rsidP="00BE0449">
      <w:pPr>
        <w:spacing w:after="0" w:line="240" w:lineRule="auto"/>
      </w:pPr>
      <w:r>
        <w:separator/>
      </w:r>
    </w:p>
  </w:footnote>
  <w:footnote w:type="continuationSeparator" w:id="0">
    <w:p w14:paraId="584AF9C8" w14:textId="77777777" w:rsidR="00514933" w:rsidRDefault="00514933" w:rsidP="00BE04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294546"/>
    <w:multiLevelType w:val="hybridMultilevel"/>
    <w:tmpl w:val="1F568F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2B5C42"/>
    <w:multiLevelType w:val="hybridMultilevel"/>
    <w:tmpl w:val="11AE989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E44218"/>
    <w:multiLevelType w:val="hybridMultilevel"/>
    <w:tmpl w:val="1F568FD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4300224">
    <w:abstractNumId w:val="0"/>
  </w:num>
  <w:num w:numId="2" w16cid:durableId="1217739803">
    <w:abstractNumId w:val="1"/>
  </w:num>
  <w:num w:numId="3" w16cid:durableId="11892993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449"/>
    <w:rsid w:val="00514933"/>
    <w:rsid w:val="00AE1AAF"/>
    <w:rsid w:val="00B67150"/>
    <w:rsid w:val="00BC37ED"/>
    <w:rsid w:val="00BE0449"/>
    <w:rsid w:val="00C2615C"/>
    <w:rsid w:val="00E332B9"/>
    <w:rsid w:val="00E949E9"/>
    <w:rsid w:val="00EC6AF4"/>
    <w:rsid w:val="00EF3E2A"/>
    <w:rsid w:val="00F2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6672E"/>
  <w15:chartTrackingRefBased/>
  <w15:docId w15:val="{5E1FEB44-2482-4860-BB99-9CD9F5BC9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bCs/>
        <w:iCs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04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0449"/>
  </w:style>
  <w:style w:type="paragraph" w:styleId="Footer">
    <w:name w:val="footer"/>
    <w:basedOn w:val="Normal"/>
    <w:link w:val="FooterChar"/>
    <w:uiPriority w:val="99"/>
    <w:unhideWhenUsed/>
    <w:rsid w:val="00BE04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0449"/>
  </w:style>
  <w:style w:type="paragraph" w:styleId="ListParagraph">
    <w:name w:val="List Paragraph"/>
    <w:basedOn w:val="Normal"/>
    <w:uiPriority w:val="34"/>
    <w:qFormat/>
    <w:rsid w:val="00EF3E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2BC0F2-3CCF-4FAC-BE92-95BFCAB43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2022 Autumn Fixture Meeting.docx</Template>
  <TotalTime>6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Stevens</dc:creator>
  <cp:keywords/>
  <dc:description/>
  <cp:lastModifiedBy>John Stevens</cp:lastModifiedBy>
  <cp:revision>2</cp:revision>
  <dcterms:created xsi:type="dcterms:W3CDTF">2023-01-26T16:01:00Z</dcterms:created>
  <dcterms:modified xsi:type="dcterms:W3CDTF">2023-01-26T16:01:00Z</dcterms:modified>
</cp:coreProperties>
</file>